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97D" w:rsidRDefault="001C497D"/>
    <w:p w:rsidR="001C497D" w:rsidRDefault="001C497D" w:rsidP="00057FC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УВАЖАЕМЫЕ ВЕТЕРАНЫ!</w:t>
      </w:r>
    </w:p>
    <w:p w:rsidR="001C497D" w:rsidRDefault="001C497D" w:rsidP="004F024A">
      <w:pPr>
        <w:ind w:firstLine="709"/>
        <w:rPr>
          <w:rFonts w:ascii="Times New Roman" w:hAnsi="Times New Roman"/>
          <w:sz w:val="24"/>
          <w:szCs w:val="24"/>
        </w:rPr>
      </w:pPr>
      <w:r w:rsidRPr="00DA4784">
        <w:rPr>
          <w:rFonts w:ascii="Times New Roman" w:hAnsi="Times New Roman"/>
          <w:sz w:val="24"/>
          <w:szCs w:val="24"/>
        </w:rPr>
        <w:t xml:space="preserve">В преддверии праздника Дня Победы в Великой Отечественной Войне, </w:t>
      </w:r>
      <w:r>
        <w:rPr>
          <w:rFonts w:ascii="Times New Roman" w:hAnsi="Times New Roman"/>
          <w:sz w:val="24"/>
          <w:szCs w:val="24"/>
        </w:rPr>
        <w:t>Филиал К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дастровой Палаты по РСО-Алания предоставляет </w:t>
      </w:r>
      <w:r w:rsidRPr="00057FC1">
        <w:rPr>
          <w:rFonts w:ascii="Times New Roman" w:hAnsi="Times New Roman"/>
          <w:b/>
          <w:sz w:val="24"/>
          <w:szCs w:val="24"/>
        </w:rPr>
        <w:t>бесплатный</w:t>
      </w:r>
      <w:r>
        <w:rPr>
          <w:rFonts w:ascii="Times New Roman" w:hAnsi="Times New Roman"/>
          <w:sz w:val="24"/>
          <w:szCs w:val="24"/>
        </w:rPr>
        <w:t xml:space="preserve"> выезд специалиста на дом с целью осуществления услуги по государственному кадастровому учету и государстве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ной регистрации прав собственности на недвижимое имущество. Услуги будут оказаны в кратчайшие сроки.</w:t>
      </w:r>
    </w:p>
    <w:p w:rsidR="001C497D" w:rsidRPr="00057FC1" w:rsidRDefault="001C497D" w:rsidP="004F024A">
      <w:pPr>
        <w:ind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alt="день победы.jpg" style="position:absolute;left:0;text-align:left;margin-left:0;margin-top:102.35pt;width:451.2pt;height:3in;z-index:251658240;visibility:visible;mso-wrap-distance-left:9.48pt;mso-wrap-distance-top:.96pt;mso-wrap-distance-right:9.57pt;mso-wrap-distance-bottom:1.29pt" wrapcoords="431 750 359 975 287 1650 287 19950 395 20850 466 20850 21098 20850 21169 20850 21277 19950 21313 1875 21205 975 21134 750 431 75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">
            <v:imagedata r:id="rId4" o:title=""/>
            <o:lock v:ext="edit" aspectratio="f"/>
            <w10:wrap type="through"/>
          </v:shape>
        </w:pict>
      </w:r>
      <w:r>
        <w:rPr>
          <w:rFonts w:ascii="Times New Roman" w:hAnsi="Times New Roman"/>
          <w:sz w:val="24"/>
          <w:szCs w:val="24"/>
        </w:rPr>
        <w:t>Более подробную информацию Вы можете получить по телефону: 8(8672)64-09-64</w:t>
      </w:r>
    </w:p>
    <w:sectPr w:rsidR="001C497D" w:rsidRPr="00057FC1" w:rsidSect="00975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4784"/>
    <w:rsid w:val="00057FC1"/>
    <w:rsid w:val="001C497D"/>
    <w:rsid w:val="0023598A"/>
    <w:rsid w:val="00496313"/>
    <w:rsid w:val="004F024A"/>
    <w:rsid w:val="005C3774"/>
    <w:rsid w:val="007141BE"/>
    <w:rsid w:val="00777391"/>
    <w:rsid w:val="009726C1"/>
    <w:rsid w:val="00975ED5"/>
    <w:rsid w:val="00DA4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31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A4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478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DA478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66</TotalTime>
  <Pages>1</Pages>
  <Words>64</Words>
  <Characters>371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Ивета С. Цопанова</dc:creator>
  <cp:keywords/>
  <dc:description/>
  <cp:lastModifiedBy>HP</cp:lastModifiedBy>
  <cp:revision>3</cp:revision>
  <cp:lastPrinted>2016-04-27T09:44:00Z</cp:lastPrinted>
  <dcterms:created xsi:type="dcterms:W3CDTF">2016-04-27T08:45:00Z</dcterms:created>
  <dcterms:modified xsi:type="dcterms:W3CDTF">2016-04-28T09:43:00Z</dcterms:modified>
</cp:coreProperties>
</file>